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0068F4">
        <w:rPr>
          <w:b/>
          <w:color w:val="003963" w:themeColor="accent2" w:themeShade="80"/>
          <w:sz w:val="20"/>
        </w:rPr>
        <w:t>2</w:t>
      </w:r>
      <w:r w:rsidR="000F33F5">
        <w:rPr>
          <w:b/>
          <w:color w:val="003963" w:themeColor="accent2" w:themeShade="80"/>
          <w:sz w:val="20"/>
        </w:rPr>
        <w:t>2</w:t>
      </w:r>
      <w:r w:rsidR="000068F4">
        <w:rPr>
          <w:b/>
          <w:color w:val="003963" w:themeColor="accent2" w:themeShade="80"/>
          <w:sz w:val="20"/>
        </w:rPr>
        <w:t xml:space="preserve"> de Ju</w:t>
      </w:r>
      <w:r w:rsidR="000F33F5">
        <w:rPr>
          <w:b/>
          <w:color w:val="003963" w:themeColor="accent2" w:themeShade="80"/>
          <w:sz w:val="20"/>
        </w:rPr>
        <w:t>l</w:t>
      </w:r>
      <w:r w:rsidR="000068F4">
        <w:rPr>
          <w:b/>
          <w:color w:val="003963" w:themeColor="accent2" w:themeShade="80"/>
          <w:sz w:val="20"/>
        </w:rPr>
        <w:t>io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77777777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0F33F5">
        <w:rPr>
          <w:b/>
          <w:color w:val="003963" w:themeColor="accent2" w:themeShade="80"/>
          <w:sz w:val="20"/>
        </w:rPr>
        <w:t>JUNIO</w:t>
      </w:r>
      <w:bookmarkStart w:id="0" w:name="_GoBack"/>
      <w:bookmarkEnd w:id="0"/>
      <w:r w:rsidR="00DE02A3">
        <w:rPr>
          <w:b/>
          <w:color w:val="003963" w:themeColor="accent2" w:themeShade="80"/>
          <w:sz w:val="20"/>
        </w:rPr>
        <w:t xml:space="preserve"> 2021</w:t>
      </w:r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77777777"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D92034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30D109D0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4A0BA2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CFCD85F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CCE2A7" w14:textId="77777777" w:rsidR="00DB5112" w:rsidRDefault="00DB5112" w:rsidP="00590471">
      <w:r>
        <w:separator/>
      </w:r>
    </w:p>
  </w:endnote>
  <w:endnote w:type="continuationSeparator" w:id="0">
    <w:p w14:paraId="23BD092C" w14:textId="77777777" w:rsidR="00DB5112" w:rsidRDefault="00DB511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34F2E" w14:textId="77777777" w:rsidR="00DB5112" w:rsidRDefault="00DB5112" w:rsidP="00590471">
      <w:r>
        <w:separator/>
      </w:r>
    </w:p>
  </w:footnote>
  <w:footnote w:type="continuationSeparator" w:id="0">
    <w:p w14:paraId="24457B3E" w14:textId="77777777" w:rsidR="00DB5112" w:rsidRDefault="00DB511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581CF8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570C9"/>
    <w:rsid w:val="00B6466C"/>
    <w:rsid w:val="00B75BEF"/>
    <w:rsid w:val="00B76CDA"/>
    <w:rsid w:val="00BA5A9D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14A42-2535-49B4-A992-49DA949EDA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2021-07-23T17:09:00Z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